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21147011" w:displacedByCustomXml="next"/>
    <w:bookmarkStart w:id="1" w:name="_Toc318189312" w:displacedByCustomXml="next"/>
    <w:bookmarkStart w:id="2" w:name="_Toc318188327" w:displacedByCustomXml="next"/>
    <w:bookmarkStart w:id="3" w:name="_Toc318188227" w:displacedByCustomXml="next"/>
    <w:bookmarkStart w:id="4" w:name="_Toc321147149" w:displacedByCustomXml="next"/>
    <w:sdt>
      <w:sdtPr>
        <w:rPr>
          <w:color w:val="595959" w:themeColor="text1" w:themeTint="A6"/>
          <w:sz w:val="24"/>
        </w:rPr>
        <w:id w:val="-1290352585"/>
        <w:docPartObj>
          <w:docPartGallery w:val="Cover Pages"/>
          <w:docPartUnique/>
        </w:docPartObj>
      </w:sdtPr>
      <w:sdtEndPr>
        <w:rPr>
          <w:sz w:val="20"/>
        </w:rPr>
      </w:sdtEndPr>
      <w:sdtContent>
        <w:p w:rsidR="002163EE" w:rsidRDefault="00DA0932">
          <w:pPr>
            <w:pStyle w:val="NoSpacing"/>
            <w:rPr>
              <w:sz w:val="24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4384" behindDoc="1" locked="0" layoutInCell="1" allowOverlap="1" wp14:anchorId="5FB58000" wp14:editId="50FC745D">
                <wp:simplePos x="0" y="0"/>
                <wp:positionH relativeFrom="column">
                  <wp:posOffset>-1057275</wp:posOffset>
                </wp:positionH>
                <wp:positionV relativeFrom="paragraph">
                  <wp:posOffset>-760095</wp:posOffset>
                </wp:positionV>
                <wp:extent cx="7772400" cy="10680753"/>
                <wp:effectExtent l="0" t="0" r="0" b="635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lass_10_practice_photo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6807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41D18" w:rsidRDefault="00941D18" w:rsidP="00CC69F0"/>
        <w:p w:rsidR="00941D18" w:rsidRDefault="00941D18"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D818D73" wp14:editId="1E1C7714">
                    <wp:simplePos x="0" y="0"/>
                    <wp:positionH relativeFrom="column">
                      <wp:posOffset>1409700</wp:posOffset>
                    </wp:positionH>
                    <wp:positionV relativeFrom="paragraph">
                      <wp:posOffset>314960</wp:posOffset>
                    </wp:positionV>
                    <wp:extent cx="2933700" cy="2981325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33700" cy="2981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1D18" w:rsidRPr="00941D18" w:rsidRDefault="00DA0932" w:rsidP="00DA0932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941D18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Patti Anne’s</w:t>
                                </w:r>
                                <w:r w:rsidR="00941D18" w:rsidRPr="00941D18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Practice</w:t>
                                </w:r>
                              </w:p>
                              <w:p w:rsidR="00C53C00" w:rsidRPr="00DA0932" w:rsidRDefault="00C53C00" w:rsidP="00DA0932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DA093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Create a sign for my mirror:</w:t>
                                </w:r>
                              </w:p>
                              <w:p w:rsidR="00DA0932" w:rsidRDefault="00DA0932" w:rsidP="00DA0932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C53C00" w:rsidRPr="00DA0932" w:rsidRDefault="00C53C00" w:rsidP="00DA0932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DA093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I AM</w:t>
                                </w:r>
                                <w:r w:rsidR="00DA093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Statement for Today</w:t>
                                </w:r>
                              </w:p>
                              <w:p w:rsidR="00DA0932" w:rsidRDefault="00DA0932" w:rsidP="00DA0932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C53C00" w:rsidRPr="00DA0932" w:rsidRDefault="00DA0932" w:rsidP="00DA0932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Today’s </w:t>
                                </w:r>
                                <w:r w:rsidR="00F64532" w:rsidRPr="00DA093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Beautiful 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D818D7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11pt;margin-top:24.8pt;width:231pt;height:2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" filled="f" stroked="f" strokeweight=".5pt">
                    <v:textbox>
                      <w:txbxContent>
                        <w:p w:rsidR="00941D18" w:rsidRPr="00941D18" w:rsidRDefault="00DA0932" w:rsidP="00DA0932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941D18">
                            <w:rPr>
                              <w:rFonts w:ascii="Century Gothic" w:hAnsi="Century Gothic"/>
                              <w:color w:val="FFFFFF" w:themeColor="background1"/>
                              <w:sz w:val="40"/>
                              <w:szCs w:val="40"/>
                            </w:rPr>
                            <w:t>Patti Anne’s</w:t>
                          </w:r>
                          <w:r w:rsidR="00941D18" w:rsidRPr="00941D18">
                            <w:rPr>
                              <w:rFonts w:ascii="Century Gothic" w:hAnsi="Century Gothic"/>
                              <w:color w:val="FFFFFF" w:themeColor="background1"/>
                              <w:sz w:val="40"/>
                              <w:szCs w:val="40"/>
                            </w:rPr>
                            <w:t xml:space="preserve"> Practice</w:t>
                          </w:r>
                        </w:p>
                        <w:p w:rsidR="00C53C00" w:rsidRPr="00DA0932" w:rsidRDefault="00C53C00" w:rsidP="00DA0932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A0932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  <w:t>Create a sign for my mirror:</w:t>
                          </w:r>
                        </w:p>
                        <w:p w:rsidR="00DA0932" w:rsidRDefault="00DA0932" w:rsidP="00DA0932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:rsidR="00C53C00" w:rsidRPr="00DA0932" w:rsidRDefault="00C53C00" w:rsidP="00DA0932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A0932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  <w:t>I AM</w:t>
                          </w:r>
                          <w:r w:rsidR="00DA0932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  <w:t xml:space="preserve"> Statement for Today</w:t>
                          </w:r>
                        </w:p>
                        <w:p w:rsidR="00DA0932" w:rsidRDefault="00DA0932" w:rsidP="00DA0932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:rsidR="00C53C00" w:rsidRPr="00DA0932" w:rsidRDefault="00DA0932" w:rsidP="00DA0932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  <w:t xml:space="preserve">Today’s </w:t>
                          </w:r>
                          <w:r w:rsidR="00F64532" w:rsidRPr="00DA0932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szCs w:val="28"/>
                            </w:rPr>
                            <w:t>Beautiful Action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:rsidR="00941D18" w:rsidRDefault="00941D18" w:rsidP="00941D18">
          <w:pPr>
            <w:pStyle w:val="NoSpacing"/>
          </w:pPr>
          <w:r>
            <w:lastRenderedPageBreak/>
            <w:t xml:space="preserve"> </w:t>
          </w:r>
        </w:p>
        <w:sdt>
          <w:sdtPr>
            <w:rPr>
              <w:color w:val="595959" w:themeColor="text1" w:themeTint="A6"/>
              <w:sz w:val="24"/>
            </w:rPr>
            <w:id w:val="954605699"/>
            <w:docPartObj>
              <w:docPartGallery w:val="Cover Pages"/>
              <w:docPartUnique/>
            </w:docPartObj>
          </w:sdtPr>
          <w:sdtEndPr>
            <w:rPr>
              <w:sz w:val="20"/>
            </w:rPr>
          </w:sdtEndPr>
          <w:sdtContent>
            <w:p w:rsidR="00941D18" w:rsidRDefault="00941D18" w:rsidP="00941D18">
              <w:pPr>
                <w:pStyle w:val="NoSpacing"/>
                <w:rPr>
                  <w:sz w:val="24"/>
                </w:rPr>
              </w:pPr>
              <w:r>
                <w:rPr>
                  <w:noProof/>
                  <w:lang w:eastAsia="en-US"/>
                </w:rPr>
                <w:drawing>
                  <wp:anchor distT="0" distB="0" distL="114300" distR="114300" simplePos="0" relativeHeight="251667456" behindDoc="1" locked="0" layoutInCell="1" allowOverlap="1" wp14:anchorId="016C3A78" wp14:editId="300BC1F8">
                    <wp:simplePos x="0" y="0"/>
                    <wp:positionH relativeFrom="column">
                      <wp:posOffset>-1057275</wp:posOffset>
                    </wp:positionH>
                    <wp:positionV relativeFrom="paragraph">
                      <wp:posOffset>-760095</wp:posOffset>
                    </wp:positionV>
                    <wp:extent cx="7772400" cy="10680753"/>
                    <wp:effectExtent l="0" t="0" r="0" b="6350"/>
                    <wp:wrapNone/>
                    <wp:docPr id="9" name="Pictur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" name="Class_10_practice_photo.jpg"/>
                            <pic:cNvPicPr/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1068075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:rsidR="00941D18" w:rsidRDefault="00941D18" w:rsidP="00941D18"/>
            <w:p w:rsidR="00941D18" w:rsidRDefault="00941D18" w:rsidP="00941D18">
              <w:r>
                <w:rPr>
                  <w:noProof/>
                  <w:lang w:eastAsia="en-US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1" allowOverlap="1" wp14:anchorId="4E1D1FA9" wp14:editId="4E547032">
                        <wp:simplePos x="0" y="0"/>
                        <wp:positionH relativeFrom="column">
                          <wp:posOffset>1362075</wp:posOffset>
                        </wp:positionH>
                        <wp:positionV relativeFrom="paragraph">
                          <wp:posOffset>381635</wp:posOffset>
                        </wp:positionV>
                        <wp:extent cx="2933700" cy="2981325"/>
                        <wp:effectExtent l="0" t="0" r="0" b="0"/>
                        <wp:wrapNone/>
                        <wp:docPr id="8" name="Text Box 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933700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41D18" w:rsidRPr="00941D18" w:rsidRDefault="00941D18" w:rsidP="00941D18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Victoria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’s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 xml:space="preserve"> Practice</w:t>
                                    </w:r>
                                  </w:p>
                                  <w:p w:rsidR="00941D18" w:rsidRDefault="00941D18" w:rsidP="00941D18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First thing in the morning:</w:t>
                                    </w:r>
                                  </w:p>
                                  <w:p w:rsidR="00941D18" w:rsidRDefault="00941D18" w:rsidP="00941D18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941D18" w:rsidRDefault="00941D18" w:rsidP="00941D18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A meditation stretch</w:t>
                                    </w:r>
                                  </w:p>
                                  <w:p w:rsidR="00941D18" w:rsidRPr="00DA0932" w:rsidRDefault="00941D18" w:rsidP="00941D18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Heart – Body --</w:t>
                                    </w:r>
                                    <w:bookmarkStart w:id="5" w:name="_GoBack"/>
                                    <w:bookmarkEnd w:id="5"/>
                                    <w:r>
                                      <w:rPr>
                                        <w:rFonts w:ascii="Century Gothic" w:hAnsi="Century Gothic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 Mind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E1D1FA9" id="Text Box 8" o:spid="_x0000_s1027" type="#_x0000_t202" style="position:absolute;margin-left:107.25pt;margin-top:30.05pt;width:231pt;height:23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" filled="f" stroked="f" strokeweight=".5pt">
                        <v:textbox>
                          <w:txbxContent>
                            <w:p w:rsidR="00941D18" w:rsidRPr="00941D18" w:rsidRDefault="00941D18" w:rsidP="00941D18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40"/>
                                  <w:szCs w:val="40"/>
                                </w:rPr>
                                <w:t>Victoria</w:t>
                              </w:r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40"/>
                                  <w:szCs w:val="40"/>
                                </w:rPr>
                                <w:t>’s</w:t>
                              </w:r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Practice</w:t>
                              </w:r>
                            </w:p>
                            <w:p w:rsidR="00941D18" w:rsidRDefault="00941D18" w:rsidP="00941D18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>First thing in the morning:</w:t>
                              </w:r>
                            </w:p>
                            <w:p w:rsidR="00941D18" w:rsidRDefault="00941D18" w:rsidP="00941D18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941D18" w:rsidRDefault="00941D18" w:rsidP="00941D18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>A meditation stretch</w:t>
                              </w:r>
                            </w:p>
                            <w:p w:rsidR="00941D18" w:rsidRPr="00DA0932" w:rsidRDefault="00941D18" w:rsidP="00941D18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>Heart – Body --</w:t>
                              </w:r>
                              <w:bookmarkStart w:id="6" w:name="_GoBack"/>
                              <w:bookmarkEnd w:id="6"/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Mind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br w:type="page"/>
              </w:r>
            </w:p>
            <w:sdt>
              <w:sdtPr>
                <w:rPr>
                  <w:color w:val="595959" w:themeColor="text1" w:themeTint="A6"/>
                  <w:sz w:val="24"/>
                </w:rPr>
                <w:id w:val="-1884166610"/>
                <w:docPartObj>
                  <w:docPartGallery w:val="Cover Pages"/>
                  <w:docPartUnique/>
                </w:docPartObj>
              </w:sdtPr>
              <w:sdtEndPr>
                <w:rPr>
                  <w:sz w:val="20"/>
                </w:rPr>
              </w:sdtEndPr>
              <w:sdtContent>
                <w:p w:rsidR="00941D18" w:rsidRDefault="00941D18" w:rsidP="00941D18">
                  <w:pPr>
                    <w:pStyle w:val="NoSpacing"/>
                    <w:rPr>
                      <w:sz w:val="24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0528" behindDoc="1" locked="0" layoutInCell="1" allowOverlap="1" wp14:anchorId="016C3A78" wp14:editId="300BC1F8">
                        <wp:simplePos x="0" y="0"/>
                        <wp:positionH relativeFrom="column">
                          <wp:posOffset>-1057275</wp:posOffset>
                        </wp:positionH>
                        <wp:positionV relativeFrom="paragraph">
                          <wp:posOffset>-760095</wp:posOffset>
                        </wp:positionV>
                        <wp:extent cx="7772400" cy="10680753"/>
                        <wp:effectExtent l="0" t="0" r="0" b="6350"/>
                        <wp:wrapNone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Class_10_practice_photo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10680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941D18" w:rsidRDefault="00941D18" w:rsidP="00941D18"/>
                <w:p w:rsidR="00941D18" w:rsidRDefault="00941D18" w:rsidP="00941D18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4E1D1FA9" wp14:editId="4E547032">
                            <wp:simplePos x="0" y="0"/>
                            <wp:positionH relativeFrom="column">
                              <wp:posOffset>1295400</wp:posOffset>
                            </wp:positionH>
                            <wp:positionV relativeFrom="paragraph">
                              <wp:posOffset>86360</wp:posOffset>
                            </wp:positionV>
                            <wp:extent cx="2933700" cy="2981325"/>
                            <wp:effectExtent l="0" t="0" r="0" b="0"/>
                            <wp:wrapNone/>
                            <wp:docPr id="11" name="Text Box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33700" cy="298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41D18" w:rsidRPr="00DA0932" w:rsidRDefault="00941D18" w:rsidP="00941D18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Lynne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’s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Practice</w:t>
                                        </w:r>
                                      </w:p>
                                      <w:p w:rsidR="00941D18" w:rsidRPr="00DA0932" w:rsidRDefault="00941D18" w:rsidP="00941D18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In presence of others</w:t>
                                        </w:r>
                                      </w:p>
                                      <w:p w:rsidR="00941D18" w:rsidRDefault="00941D18" w:rsidP="00941D18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:rsidR="00941D18" w:rsidRDefault="00941D18" w:rsidP="00941D18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Let things go by</w:t>
                                        </w:r>
                                      </w:p>
                                      <w:p w:rsidR="00941D18" w:rsidRDefault="00941D18" w:rsidP="00941D18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:rsidR="00941D18" w:rsidRDefault="00941D18" w:rsidP="00941D18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Be in Heart-Mind-Body</w:t>
                                        </w:r>
                                      </w:p>
                                      <w:p w:rsidR="00941D18" w:rsidRPr="00DA0932" w:rsidRDefault="00941D18" w:rsidP="00941D18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1D1FA9" id="Text Box 11" o:spid="_x0000_s1028" type="#_x0000_t202" style="position:absolute;margin-left:102pt;margin-top:6.8pt;width:231pt;height:2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" filled="f" stroked="f" strokeweight=".5pt">
                            <v:textbox>
                              <w:txbxContent>
                                <w:p w:rsidR="00941D18" w:rsidRPr="00DA0932" w:rsidRDefault="00941D18" w:rsidP="00941D1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Lynne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’s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Practice</w:t>
                                  </w:r>
                                </w:p>
                                <w:p w:rsidR="00941D18" w:rsidRPr="00DA0932" w:rsidRDefault="00941D18" w:rsidP="00941D1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In presence of others</w:t>
                                  </w:r>
                                </w:p>
                                <w:p w:rsidR="00941D18" w:rsidRDefault="00941D18" w:rsidP="00941D1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41D18" w:rsidRDefault="00941D18" w:rsidP="00941D1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Let things go by</w:t>
                                  </w:r>
                                </w:p>
                                <w:p w:rsidR="00941D18" w:rsidRDefault="00941D18" w:rsidP="00941D1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41D18" w:rsidRDefault="00941D18" w:rsidP="00941D1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Be in Heart-Mind-Body</w:t>
                                  </w:r>
                                </w:p>
                                <w:p w:rsidR="00941D18" w:rsidRPr="00DA0932" w:rsidRDefault="00941D18" w:rsidP="00941D1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br w:type="page"/>
                  </w:r>
                </w:p>
                <w:sdt>
                  <w:sdtPr>
                    <w:rPr>
                      <w:color w:val="595959" w:themeColor="text1" w:themeTint="A6"/>
                      <w:sz w:val="24"/>
                    </w:rPr>
                    <w:id w:val="-821812198"/>
                    <w:docPartObj>
                      <w:docPartGallery w:val="Cover Pages"/>
                      <w:docPartUnique/>
                    </w:docPartObj>
                  </w:sdtPr>
                  <w:sdtEndPr>
                    <w:rPr>
                      <w:sz w:val="20"/>
                    </w:rPr>
                  </w:sdtEndPr>
                  <w:sdtContent>
                    <w:p w:rsidR="00941D18" w:rsidRDefault="00941D18" w:rsidP="00941D1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anchor distT="0" distB="0" distL="114300" distR="114300" simplePos="0" relativeHeight="251673600" behindDoc="1" locked="0" layoutInCell="1" allowOverlap="1" wp14:anchorId="016C3A78" wp14:editId="300BC1F8">
                            <wp:simplePos x="0" y="0"/>
                            <wp:positionH relativeFrom="column">
                              <wp:posOffset>-1057275</wp:posOffset>
                            </wp:positionH>
                            <wp:positionV relativeFrom="paragraph">
                              <wp:posOffset>-760095</wp:posOffset>
                            </wp:positionV>
                            <wp:extent cx="7772400" cy="10680753"/>
                            <wp:effectExtent l="0" t="0" r="0" b="6350"/>
                            <wp:wrapNone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lass_10_practice_phot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10680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</w:p>
                    <w:p w:rsidR="00941D18" w:rsidRDefault="00941D18" w:rsidP="00941D18"/>
                    <w:p w:rsidR="00941D18" w:rsidRDefault="00941D18" w:rsidP="00941D18">
                      <w:r>
                        <w:rPr>
                          <w:noProof/>
                          <w:lang w:eastAsia="en-US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72576" behindDoc="0" locked="0" layoutInCell="1" allowOverlap="1" wp14:anchorId="4E1D1FA9" wp14:editId="4E547032">
                                <wp:simplePos x="0" y="0"/>
                                <wp:positionH relativeFrom="column">
                                  <wp:posOffset>1295400</wp:posOffset>
                                </wp:positionH>
                                <wp:positionV relativeFrom="paragraph">
                                  <wp:posOffset>86360</wp:posOffset>
                                </wp:positionV>
                                <wp:extent cx="2933700" cy="2981325"/>
                                <wp:effectExtent l="0" t="0" r="0" b="0"/>
                                <wp:wrapNone/>
                                <wp:docPr id="13" name="Text Box 13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2933700" cy="2981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941D18" w:rsidRPr="00DA0932" w:rsidRDefault="00941D18" w:rsidP="00941D18">
                                            <w:pPr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40"/>
                                                <w:szCs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40"/>
                                                <w:szCs w:val="40"/>
                                              </w:rPr>
                                              <w:t>Angela</w:t>
                                            </w:r>
                                            <w:r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40"/>
                                                <w:szCs w:val="40"/>
                                              </w:rPr>
                                              <w:t>’s</w:t>
                                            </w:r>
                                            <w:r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40"/>
                                                <w:szCs w:val="40"/>
                                              </w:rPr>
                                              <w:t xml:space="preserve"> Practice</w:t>
                                            </w:r>
                                          </w:p>
                                          <w:p w:rsidR="00941D18" w:rsidRDefault="00941D18" w:rsidP="00941D18">
                                            <w:pPr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w:t>Simplify, slow down</w:t>
                                            </w:r>
                                          </w:p>
                                          <w:p w:rsidR="00941D18" w:rsidRDefault="00941D18" w:rsidP="00941D18">
                                            <w:pPr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  <w:p w:rsidR="00941D18" w:rsidRPr="00DA0932" w:rsidRDefault="00941D18" w:rsidP="00941D18">
                                            <w:pPr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w:t>Create the space to be thoughtful</w:t>
                                            </w:r>
                                          </w:p>
                                          <w:p w:rsidR="00941D18" w:rsidRDefault="00941D18" w:rsidP="00941D18">
                                            <w:pPr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  <w:p w:rsidR="00941D18" w:rsidRPr="00DA0932" w:rsidRDefault="00941D18" w:rsidP="00941D18">
                                            <w:pPr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w:t>Choosing whether to engage</w:t>
                                            </w:r>
                                          </w:p>
                                          <w:p w:rsidR="00941D18" w:rsidRDefault="00941D18" w:rsidP="00941D18">
                                            <w:pPr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  <w:p w:rsidR="00941D18" w:rsidRPr="00DA0932" w:rsidRDefault="00941D18" w:rsidP="00941D18">
                                            <w:pPr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w:t xml:space="preserve">Today’s </w:t>
                                            </w:r>
                                            <w:r w:rsidRPr="00DA0932">
                                              <w:rPr>
                                                <w:rFonts w:ascii="Century Gothic" w:hAnsi="Century Gothic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w:t>Beautiful Action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4E1D1FA9" id="Text Box 13" o:spid="_x0000_s1029" type="#_x0000_t202" style="position:absolute;margin-left:102pt;margin-top:6.8pt;width:231pt;height:23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" filled="f" stroked="f" strokeweight=".5pt">
                                <v:textbox>
                                  <w:txbxContent>
                                    <w:p w:rsidR="00941D18" w:rsidRPr="00DA0932" w:rsidRDefault="00941D18" w:rsidP="00941D18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Angela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’s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 xml:space="preserve"> Practice</w:t>
                                      </w:r>
                                    </w:p>
                                    <w:p w:rsidR="00941D18" w:rsidRDefault="00941D18" w:rsidP="00941D18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Simplify, slow down</w:t>
                                      </w:r>
                                    </w:p>
                                    <w:p w:rsidR="00941D18" w:rsidRDefault="00941D18" w:rsidP="00941D18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941D18" w:rsidRPr="00DA0932" w:rsidRDefault="00941D18" w:rsidP="00941D18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Create the space to be thoughtful</w:t>
                                      </w:r>
                                    </w:p>
                                    <w:p w:rsidR="00941D18" w:rsidRDefault="00941D18" w:rsidP="00941D18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941D18" w:rsidRPr="00DA0932" w:rsidRDefault="00941D18" w:rsidP="00941D18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Choosing whether to engage</w:t>
                                      </w:r>
                                    </w:p>
                                    <w:p w:rsidR="00941D18" w:rsidRDefault="00941D18" w:rsidP="00941D18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941D18" w:rsidRPr="00DA0932" w:rsidRDefault="00941D18" w:rsidP="00941D18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Today’s </w:t>
                                      </w:r>
                                      <w:r w:rsidRPr="00DA0932"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Beautiful Action</w:t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br w:type="page"/>
                      </w:r>
                    </w:p>
                    <w:p w:rsidR="00941D18" w:rsidRDefault="00941D18" w:rsidP="00941D18">
                      <w:pPr>
                        <w:pStyle w:val="NoSpacing"/>
                      </w:pPr>
                      <w:r>
                        <w:lastRenderedPageBreak/>
                        <w:t xml:space="preserve"> </w:t>
                      </w:r>
                    </w:p>
                    <w:sdt>
                      <w:sdtPr>
                        <w:rPr>
                          <w:color w:val="595959" w:themeColor="text1" w:themeTint="A6"/>
                          <w:sz w:val="24"/>
                        </w:rPr>
                        <w:id w:val="1269664926"/>
                        <w:docPartObj>
                          <w:docPartGallery w:val="Cover Pages"/>
                          <w:docPartUnique/>
                        </w:docPartObj>
                      </w:sdtPr>
                      <w:sdtEndPr>
                        <w:rPr>
                          <w:sz w:val="20"/>
                        </w:rPr>
                      </w:sdtEndPr>
                      <w:sdtContent>
                        <w:p w:rsidR="00941D18" w:rsidRDefault="00941D18" w:rsidP="00941D18">
                          <w:pPr>
                            <w:pStyle w:val="NoSpacing"/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anchor distT="0" distB="0" distL="114300" distR="114300" simplePos="0" relativeHeight="251676672" behindDoc="1" locked="0" layoutInCell="1" allowOverlap="1" wp14:anchorId="53A4707E" wp14:editId="667C7474">
                                <wp:simplePos x="0" y="0"/>
                                <wp:positionH relativeFrom="column">
                                  <wp:posOffset>-1057275</wp:posOffset>
                                </wp:positionH>
                                <wp:positionV relativeFrom="paragraph">
                                  <wp:posOffset>-760095</wp:posOffset>
                                </wp:positionV>
                                <wp:extent cx="7772400" cy="10680753"/>
                                <wp:effectExtent l="0" t="0" r="0" b="6350"/>
                                <wp:wrapNone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Class_10_practice_photo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106807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w:r>
                        </w:p>
                        <w:p w:rsidR="00941D18" w:rsidRDefault="00941D18" w:rsidP="00941D18"/>
                        <w:p w:rsidR="00941D18" w:rsidRDefault="00941D18" w:rsidP="00941D18">
                          <w:r>
                            <w:rPr>
                              <w:noProof/>
                              <w:lang w:eastAsia="en-US"/>
                            </w:rPr>
                            <mc:AlternateContent>
                              <mc:Choice Requires="wps">
                                <w:drawing>
                                  <wp:anchor distT="0" distB="0" distL="114300" distR="114300" simplePos="0" relativeHeight="251675648" behindDoc="0" locked="0" layoutInCell="1" allowOverlap="1" wp14:anchorId="4F8C6872" wp14:editId="588FC33E">
                                    <wp:simplePos x="0" y="0"/>
                                    <wp:positionH relativeFrom="column">
                                      <wp:posOffset>1295400</wp:posOffset>
                                    </wp:positionH>
                                    <wp:positionV relativeFrom="paragraph">
                                      <wp:posOffset>86995</wp:posOffset>
                                    </wp:positionV>
                                    <wp:extent cx="3124200" cy="2981325"/>
                                    <wp:effectExtent l="0" t="0" r="0" b="0"/>
                                    <wp:wrapNone/>
                                    <wp:docPr id="15" name="Text Box 15"/>
                                    <wp:cNvGraphicFramePr/>
                                    <a:graphic xmlns:a="http://schemas.openxmlformats.org/drawingml/2006/main">
                                      <a:graphicData uri="http://schemas.microsoft.com/office/word/2010/wordprocessingShape">
                                        <wps:wsp>
                                          <wps:cNvSpPr txBox="1"/>
                                          <wps:spPr>
                                            <a:xfrm>
                                              <a:off x="0" y="0"/>
                                              <a:ext cx="3124200" cy="2981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941D18" w:rsidRPr="00DA0932" w:rsidRDefault="00941D18" w:rsidP="00941D18">
                                                <w:pPr>
                                                  <w:jc w:val="center"/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40"/>
                                                    <w:szCs w:val="4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40"/>
                                                    <w:szCs w:val="40"/>
                                                  </w:rPr>
                                                  <w:t>Anne’s</w:t>
                                                </w:r>
                                                <w:r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40"/>
                                                    <w:szCs w:val="40"/>
                                                  </w:rPr>
                                                  <w:t xml:space="preserve"> Practice</w:t>
                                                </w:r>
                                              </w:p>
                                              <w:p w:rsidR="00941D18" w:rsidRPr="00DA0932" w:rsidRDefault="00941D18" w:rsidP="00941D18">
                                                <w:pPr>
                                                  <w:jc w:val="center"/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  <w:t>When I am anxious or not relaxed, remember</w:t>
                                                </w:r>
                                              </w:p>
                                              <w:p w:rsidR="00941D18" w:rsidRDefault="00941D18" w:rsidP="00941D18">
                                                <w:pPr>
                                                  <w:jc w:val="center"/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</w:p>
                                              <w:p w:rsidR="00941D18" w:rsidRPr="00DA0932" w:rsidRDefault="00941D18" w:rsidP="00941D18">
                                                <w:pPr>
                                                  <w:jc w:val="center"/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  <w:t>I am perfect enough today</w:t>
                                                </w:r>
                                              </w:p>
                                              <w:p w:rsidR="00941D18" w:rsidRDefault="00941D18" w:rsidP="00941D18">
                                                <w:pPr>
                                                  <w:jc w:val="center"/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</w:p>
                                              <w:p w:rsidR="00941D18" w:rsidRPr="00DA0932" w:rsidRDefault="00941D18" w:rsidP="00941D18">
                                                <w:pPr>
                                                  <w:jc w:val="center"/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Check in with myself at </w:t>
                                                </w:r>
                                                <w:r w:rsidR="009415EF"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  <w:t>day’s end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mc:Choice>
                              <mc:Fallback>
                                <w:pict>
                                  <v:shape w14:anchorId="4F8C6872" id="Text Box 15" o:spid="_x0000_s1030" type="#_x0000_t202" style="position:absolute;margin-left:102pt;margin-top:6.85pt;width:246pt;height:23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" filled="f" stroked="f" strokeweight=".5pt">
                                    <v:textbox>
                                      <w:txbxContent>
                                        <w:p w:rsidR="00941D18" w:rsidRPr="00DA0932" w:rsidRDefault="00941D18" w:rsidP="00941D18">
                                          <w:pPr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  <w:t>Anne’s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  <w:t xml:space="preserve"> Practice</w:t>
                                          </w:r>
                                        </w:p>
                                        <w:p w:rsidR="00941D18" w:rsidRPr="00DA0932" w:rsidRDefault="00941D18" w:rsidP="00941D18">
                                          <w:pPr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When I am anxious or not relaxed, remember</w:t>
                                          </w:r>
                                        </w:p>
                                        <w:p w:rsidR="00941D18" w:rsidRDefault="00941D18" w:rsidP="00941D18">
                                          <w:pPr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  <w:p w:rsidR="00941D18" w:rsidRPr="00DA0932" w:rsidRDefault="00941D18" w:rsidP="00941D18">
                                          <w:pPr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I am perfect enough today</w:t>
                                          </w:r>
                                        </w:p>
                                        <w:p w:rsidR="00941D18" w:rsidRDefault="00941D18" w:rsidP="00941D18">
                                          <w:pPr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  <w:p w:rsidR="00941D18" w:rsidRPr="00DA0932" w:rsidRDefault="00941D18" w:rsidP="00941D18">
                                          <w:pPr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 xml:space="preserve">Check in with myself at </w:t>
                                          </w:r>
                                          <w:r w:rsidR="009415EF"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day’s end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w:pict>
                              </mc:Fallback>
                            </mc:AlternateContent>
                          </w:r>
                          <w:r>
                            <w:br w:type="page"/>
                          </w:r>
                        </w:p>
                        <w:p w:rsidR="009415EF" w:rsidRDefault="00941D18" w:rsidP="009415EF">
                          <w:pPr>
                            <w:pStyle w:val="NoSpacing"/>
                          </w:pPr>
                          <w:r>
                            <w:lastRenderedPageBreak/>
                            <w:t xml:space="preserve"> 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4"/>
                            </w:rPr>
                            <w:id w:val="1128284627"/>
                            <w:docPartObj>
                              <w:docPartGallery w:val="Cover Pages"/>
                              <w:docPartUnique/>
                            </w:docPartObj>
                          </w:sdtPr>
                          <w:sdtEndPr>
                            <w:rPr>
                              <w:sz w:val="20"/>
                            </w:rPr>
                          </w:sdtEndPr>
                          <w:sdtContent>
                            <w:p w:rsidR="009415EF" w:rsidRDefault="009415EF" w:rsidP="009415EF">
                              <w:pPr>
                                <w:pStyle w:val="NoSpacing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anchor distT="0" distB="0" distL="114300" distR="114300" simplePos="0" relativeHeight="251679744" behindDoc="1" locked="0" layoutInCell="1" allowOverlap="1" wp14:anchorId="1E41F598" wp14:editId="63779A6A">
                                    <wp:simplePos x="0" y="0"/>
                                    <wp:positionH relativeFrom="column">
                                      <wp:posOffset>-1057275</wp:posOffset>
                                    </wp:positionH>
                                    <wp:positionV relativeFrom="paragraph">
                                      <wp:posOffset>-760095</wp:posOffset>
                                    </wp:positionV>
                                    <wp:extent cx="7772400" cy="10680753"/>
                                    <wp:effectExtent l="0" t="0" r="0" b="6350"/>
                                    <wp:wrapNone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Class_10_practice_photo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10680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  <w:p w:rsidR="009415EF" w:rsidRDefault="009415EF" w:rsidP="009415EF"/>
                            <w:p w:rsidR="00941D18" w:rsidRDefault="009415EF" w:rsidP="009415EF">
                              <w:r>
                                <w:rPr>
                                  <w:noProof/>
                                  <w:lang w:eastAsia="en-US"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78720" behindDoc="0" locked="0" layoutInCell="1" allowOverlap="1" wp14:anchorId="7E6BB84F" wp14:editId="058AACCF">
                                        <wp:simplePos x="0" y="0"/>
                                        <wp:positionH relativeFrom="column">
                                          <wp:posOffset>1295400</wp:posOffset>
                                        </wp:positionH>
                                        <wp:positionV relativeFrom="paragraph">
                                          <wp:posOffset>86360</wp:posOffset>
                                        </wp:positionV>
                                        <wp:extent cx="2933700" cy="2981325"/>
                                        <wp:effectExtent l="0" t="0" r="0" b="0"/>
                                        <wp:wrapNone/>
                                        <wp:docPr id="17" name="Text Box 17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 txBox="1"/>
                                              <wps:spPr>
                                                <a:xfrm>
                                                  <a:off x="0" y="0"/>
                                                  <a:ext cx="2933700" cy="2981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  <a:effectLst/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9415EF" w:rsidRPr="00DA0932" w:rsidRDefault="009415EF" w:rsidP="009415EF">
                                                    <w:pPr>
                                                      <w:jc w:val="center"/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40"/>
                                                        <w:szCs w:val="4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40"/>
                                                        <w:szCs w:val="40"/>
                                                      </w:rPr>
                                                      <w:t>Joan</w:t>
                                                    </w:r>
                                                    <w:r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40"/>
                                                        <w:szCs w:val="40"/>
                                                      </w:rPr>
                                                      <w:t>’s</w:t>
                                                    </w:r>
                                                    <w:r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40"/>
                                                        <w:szCs w:val="40"/>
                                                      </w:rPr>
                                                      <w:t xml:space="preserve"> Practice</w:t>
                                                    </w:r>
                                                  </w:p>
                                                  <w:p w:rsidR="009415EF" w:rsidRDefault="009415EF" w:rsidP="009415EF">
                                                    <w:pPr>
                                                      <w:jc w:val="center"/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  <w:t>Magic Marker on mirror</w:t>
                                                    </w:r>
                                                  </w:p>
                                                  <w:p w:rsidR="009415EF" w:rsidRDefault="009415EF" w:rsidP="009415EF">
                                                    <w:pPr>
                                                      <w:jc w:val="center"/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  <w:t xml:space="preserve">Today’s </w:t>
                                                    </w:r>
                                                    <w:r w:rsidRPr="00DA0932"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  <w:t>Beautiful Action</w:t>
                                                    </w:r>
                                                  </w:p>
                                                  <w:p w:rsidR="009415EF" w:rsidRDefault="009415EF" w:rsidP="009415EF">
                                                    <w:pPr>
                                                      <w:jc w:val="center"/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</w:p>
                                                  <w:p w:rsidR="009415EF" w:rsidRDefault="009415EF" w:rsidP="009415EF">
                                                    <w:pPr>
                                                      <w:jc w:val="center"/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  <w:t xml:space="preserve">Remember </w:t>
                                                    </w:r>
                                                  </w:p>
                                                  <w:p w:rsidR="009415EF" w:rsidRDefault="009415EF" w:rsidP="009415EF">
                                                    <w:pPr>
                                                      <w:jc w:val="center"/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  <w:t>“I am my Best Friend,</w:t>
                                                    </w:r>
                                                  </w:p>
                                                  <w:p w:rsidR="009415EF" w:rsidRDefault="009415EF" w:rsidP="009415EF">
                                                    <w:pPr>
                                                      <w:jc w:val="center"/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  <w:t>Instead of my worst enemy”</w:t>
                                                    </w:r>
                                                  </w:p>
                                                  <w:p w:rsidR="009415EF" w:rsidRPr="00DA0932" w:rsidRDefault="009415EF" w:rsidP="009415EF">
                                                    <w:pPr>
                                                      <w:jc w:val="center"/>
                                                      <w:rPr>
                                                        <w:rFonts w:ascii="Century Gothic" w:hAnsi="Century Gothic"/>
                                                        <w:color w:val="FFFFFF" w:themeColor="background1"/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 w14:anchorId="7E6BB84F" id="Text Box 17" o:spid="_x0000_s1031" type="#_x0000_t202" style="position:absolute;margin-left:102pt;margin-top:6.8pt;width:231pt;height:23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" filled="f" stroked="f" strokeweight=".5pt">
                                        <v:textbox>
                                          <w:txbxContent>
                                            <w:p w:rsidR="009415EF" w:rsidRPr="00DA0932" w:rsidRDefault="009415EF" w:rsidP="009415EF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</w:rPr>
                                                <w:t>Joan</w:t>
                                              </w:r>
                                              <w:r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</w:rPr>
                                                <w:t>’s</w:t>
                                              </w:r>
                                              <w:r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</w:rPr>
                                                <w:t xml:space="preserve"> Practice</w:t>
                                              </w:r>
                                            </w:p>
                                            <w:p w:rsidR="009415EF" w:rsidRDefault="009415EF" w:rsidP="009415EF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  <w:t>Magic Marker on mirror</w:t>
                                              </w:r>
                                            </w:p>
                                            <w:p w:rsidR="009415EF" w:rsidRDefault="009415EF" w:rsidP="009415EF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  <w:t xml:space="preserve">Today’s </w:t>
                                              </w:r>
                                              <w:r w:rsidRPr="00DA0932"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  <w:t>Beautiful Action</w:t>
                                              </w:r>
                                            </w:p>
                                            <w:p w:rsidR="009415EF" w:rsidRDefault="009415EF" w:rsidP="009415EF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  <w:p w:rsidR="009415EF" w:rsidRDefault="009415EF" w:rsidP="009415EF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  <w:t xml:space="preserve">Remember </w:t>
                                              </w:r>
                                            </w:p>
                                            <w:p w:rsidR="009415EF" w:rsidRDefault="009415EF" w:rsidP="009415EF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  <w:t>“I am my Best Friend,</w:t>
                                              </w:r>
                                            </w:p>
                                            <w:p w:rsidR="009415EF" w:rsidRDefault="009415EF" w:rsidP="009415EF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  <w:t>Instead of my worst enemy”</w:t>
                                              </w:r>
                                            </w:p>
                                            <w:p w:rsidR="009415EF" w:rsidRPr="00DA0932" w:rsidRDefault="009415EF" w:rsidP="009415EF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w:pict>
                                  </mc:Fallback>
                                </mc:AlternateContent>
                              </w:r>
                            </w:p>
                          </w:sdtContent>
                        </w:sdt>
                        <w:p w:rsidR="00941D18" w:rsidRDefault="00941D18" w:rsidP="00941D18"/>
                      </w:sdtContent>
                    </w:sdt>
                    <w:p w:rsidR="00941D18" w:rsidRDefault="00941D18" w:rsidP="00941D18"/>
                    <w:p w:rsidR="00941D18" w:rsidRDefault="00941D18" w:rsidP="00941D18">
                      <w:pPr>
                        <w:jc w:val="center"/>
                      </w:pPr>
                    </w:p>
                    <w:p w:rsidR="00941D18" w:rsidRDefault="00941D18" w:rsidP="00941D18"/>
                  </w:sdtContent>
                </w:sdt>
                <w:p w:rsidR="00941D18" w:rsidRDefault="00941D18" w:rsidP="00941D18"/>
                <w:p w:rsidR="00941D18" w:rsidRDefault="00941D18" w:rsidP="00941D18">
                  <w:pPr>
                    <w:jc w:val="center"/>
                  </w:pPr>
                  <w:r>
                    <w:t xml:space="preserve"> </w:t>
                  </w:r>
                </w:p>
                <w:p w:rsidR="00941D18" w:rsidRDefault="00941D18" w:rsidP="00941D18"/>
              </w:sdtContent>
            </w:sdt>
            <w:p w:rsidR="00941D18" w:rsidRDefault="00941D18" w:rsidP="00941D18"/>
            <w:p w:rsidR="00941D18" w:rsidRDefault="00941D18" w:rsidP="00941D18">
              <w:pPr>
                <w:jc w:val="center"/>
              </w:pPr>
              <w:r>
                <w:t xml:space="preserve"> </w:t>
              </w:r>
            </w:p>
            <w:p w:rsidR="00941D18" w:rsidRDefault="00941D18" w:rsidP="00941D18"/>
          </w:sdtContent>
        </w:sdt>
        <w:p w:rsidR="00941D18" w:rsidRDefault="00941D18" w:rsidP="00941D18"/>
        <w:p w:rsidR="00941D18" w:rsidRDefault="00941D18" w:rsidP="00941D18">
          <w:pPr>
            <w:jc w:val="center"/>
          </w:pPr>
        </w:p>
        <w:p w:rsidR="00CC69F0" w:rsidRDefault="00693E8C" w:rsidP="00CC69F0"/>
      </w:sdtContent>
    </w:sdt>
    <w:bookmarkEnd w:id="0" w:displacedByCustomXml="prev"/>
    <w:bookmarkEnd w:id="1" w:displacedByCustomXml="prev"/>
    <w:bookmarkEnd w:id="2" w:displacedByCustomXml="prev"/>
    <w:bookmarkEnd w:id="3" w:displacedByCustomXml="prev"/>
    <w:bookmarkEnd w:id="4" w:displacedByCustomXml="prev"/>
    <w:p w:rsidR="002163EE" w:rsidRDefault="002163EE" w:rsidP="00C07893"/>
    <w:sectPr w:rsidR="002163EE" w:rsidSect="00C07893">
      <w:footerReference w:type="default" r:id="rId11"/>
      <w:pgSz w:w="12240" w:h="15840" w:code="1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E8C" w:rsidRDefault="00693E8C">
      <w:pPr>
        <w:spacing w:before="0" w:after="0" w:line="240" w:lineRule="auto"/>
      </w:pPr>
      <w:r>
        <w:separator/>
      </w:r>
    </w:p>
  </w:endnote>
  <w:endnote w:type="continuationSeparator" w:id="0">
    <w:p w:rsidR="00693E8C" w:rsidRDefault="00693E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3EE" w:rsidRDefault="003806E6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9415E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E8C" w:rsidRDefault="00693E8C">
      <w:pPr>
        <w:spacing w:before="0" w:after="0" w:line="240" w:lineRule="auto"/>
      </w:pPr>
      <w:r>
        <w:separator/>
      </w:r>
    </w:p>
  </w:footnote>
  <w:footnote w:type="continuationSeparator" w:id="0">
    <w:p w:rsidR="00693E8C" w:rsidRDefault="00693E8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9F0"/>
    <w:rsid w:val="002163EE"/>
    <w:rsid w:val="003806E6"/>
    <w:rsid w:val="006704D8"/>
    <w:rsid w:val="00693E8C"/>
    <w:rsid w:val="009415EF"/>
    <w:rsid w:val="00941D18"/>
    <w:rsid w:val="00C07893"/>
    <w:rsid w:val="00C53C00"/>
    <w:rsid w:val="00CC69F0"/>
    <w:rsid w:val="00DA0932"/>
    <w:rsid w:val="00F6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1AFC34-E567-4DAB-8551-01447F07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99"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Caption">
    <w:name w:val="caption"/>
    <w:basedOn w:val="Normal"/>
    <w:next w:val="Normal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ListBullet">
    <w:name w:val="List Bullet"/>
    <w:basedOn w:val="Normal"/>
    <w:uiPriority w:val="1"/>
    <w:unhideWhenUsed/>
    <w:qFormat/>
    <w:pPr>
      <w:numPr>
        <w:numId w:val="5"/>
      </w:numPr>
    </w:pPr>
  </w:style>
  <w:style w:type="paragraph" w:styleId="ListNumber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aps/>
      <w:sz w:val="26"/>
    </w:rPr>
  </w:style>
  <w:style w:type="character" w:styleId="Emphasis">
    <w:name w:val="Emphasis"/>
    <w:basedOn w:val="DefaultParagraphFont"/>
    <w:uiPriority w:val="10"/>
    <w:unhideWhenUsed/>
    <w:qFormat/>
    <w:rPr>
      <w:i w:val="0"/>
      <w:iCs w:val="0"/>
      <w:color w:val="007789" w:themeColor="accent1" w:themeShade="BF"/>
    </w:rPr>
  </w:style>
  <w:style w:type="paragraph" w:styleId="NoSpacing">
    <w:name w:val="No Spacing"/>
    <w:link w:val="NoSpacingChar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color w:val="auto"/>
    </w:rPr>
  </w:style>
  <w:style w:type="paragraph" w:styleId="Quote">
    <w:name w:val="Quote"/>
    <w:basedOn w:val="Normal"/>
    <w:next w:val="Normal"/>
    <w:link w:val="QuoteChar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caps/>
      <w:sz w:val="16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00"/>
    </w:pPr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EB880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paragraph" w:styleId="Bibliography">
    <w:name w:val="Bibliography"/>
    <w:basedOn w:val="Normal"/>
    <w:next w:val="Normal"/>
    <w:uiPriority w:val="39"/>
    <w:unhideWhenUsed/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rmalIndent">
    <w:name w:val="Normal Indent"/>
    <w:basedOn w:val="Normal"/>
    <w:uiPriority w:val="99"/>
    <w:unhideWhenUsed/>
    <w:pPr>
      <w:ind w:left="7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ReportTable">
    <w:name w:val="Report Table"/>
    <w:basedOn w:val="TableNormal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sen\AppData\Roaming\Microsoft\Templates\Student%20report%20with%20cover%20pho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206D1A0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C9"/>
    <w:rsid w:val="0005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600" w:after="60" w:line="264" w:lineRule="auto"/>
      <w:outlineLvl w:val="0"/>
    </w:pPr>
    <w:rPr>
      <w:rFonts w:asciiTheme="majorHAnsi" w:eastAsiaTheme="majorEastAsia" w:hAnsiTheme="majorHAnsi" w:cstheme="majorBidi"/>
      <w:color w:val="5B9BD5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240" w:after="0" w:line="264" w:lineRule="auto"/>
      <w:outlineLvl w:val="1"/>
    </w:pPr>
    <w:rPr>
      <w:rFonts w:asciiTheme="majorHAnsi" w:eastAsiaTheme="majorEastAsia" w:hAnsiTheme="majorHAnsi" w:cstheme="majorBidi"/>
      <w:cap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5B9BD5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5B9BD5" w:themeColor="accent1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before="120" w:after="200" w:line="264" w:lineRule="auto"/>
    </w:pPr>
    <w:rPr>
      <w:rFonts w:cs="Times New Roman"/>
      <w:color w:val="595959" w:themeColor="text1" w:themeTint="A6"/>
      <w:sz w:val="20"/>
    </w:rPr>
  </w:style>
  <w:style w:type="paragraph" w:customStyle="1" w:styleId="8B80A6B672F04CB3899367815A9D4B61">
    <w:name w:val="8B80A6B672F04CB3899367815A9D4B61"/>
  </w:style>
  <w:style w:type="paragraph" w:customStyle="1" w:styleId="33F7C2211C2F444CA3FE769FAA2F0514">
    <w:name w:val="33F7C2211C2F444CA3FE769FAA2F0514"/>
  </w:style>
  <w:style w:type="paragraph" w:customStyle="1" w:styleId="A7E30B03BF434C6DBBCB30F49C2ABD2A">
    <w:name w:val="A7E30B03BF434C6DBBCB30F49C2ABD2A"/>
  </w:style>
  <w:style w:type="paragraph" w:customStyle="1" w:styleId="23AD5B84D6D94FCAAC5CEF303423FE71">
    <w:name w:val="23AD5B84D6D94FCAAC5CEF303423FE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A2E4E7-F428-410C-9577-E14748C19A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45BC36-D2BF-470E-A448-24B57559A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report with cover photo</Template>
  <TotalTime>54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Patti Anne’s Practice</vt:lpstr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Patti Anne’s Practice</dc:title>
  <dc:subject/>
  <dc:creator>Hansen</dc:creator>
  <cp:keywords/>
  <cp:lastModifiedBy>Eric Hansen</cp:lastModifiedBy>
  <cp:revision>2</cp:revision>
  <dcterms:created xsi:type="dcterms:W3CDTF">2016-03-23T23:19:00Z</dcterms:created>
  <dcterms:modified xsi:type="dcterms:W3CDTF">2016-03-24T00:13:00Z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